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75E34" w14:textId="77777777" w:rsidR="00765779" w:rsidRPr="008328B8" w:rsidRDefault="00BD7A4B">
      <w:pPr>
        <w:rPr>
          <w:rFonts w:ascii="Tw Cen MT" w:hAnsi="Tw Cen MT"/>
          <w:color w:val="385623" w:themeColor="accent6" w:themeShade="80"/>
          <w:sz w:val="40"/>
          <w:szCs w:val="40"/>
        </w:rPr>
      </w:pP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Week beg: 03.10.22</w:t>
      </w:r>
    </w:p>
    <w:p w14:paraId="5BC51E13" w14:textId="77777777" w:rsidR="00CD0958" w:rsidRDefault="008328B8">
      <w:pPr>
        <w:rPr>
          <w:rFonts w:ascii="Tw Cen MT" w:hAnsi="Tw Cen MT"/>
          <w:color w:val="385623" w:themeColor="accent6" w:themeShade="80"/>
          <w:sz w:val="40"/>
          <w:szCs w:val="40"/>
        </w:rPr>
      </w:pP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Acorn</w:t>
      </w:r>
      <w:r w:rsidR="00362C78"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 class</w:t>
      </w:r>
      <w:r w:rsidR="00BD7A4B"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 went to church this week to celebrate</w:t>
      </w:r>
      <w:r w:rsidR="00CD0958">
        <w:rPr>
          <w:rFonts w:ascii="Tw Cen MT" w:hAnsi="Tw Cen MT"/>
          <w:color w:val="385623" w:themeColor="accent6" w:themeShade="80"/>
          <w:sz w:val="40"/>
          <w:szCs w:val="40"/>
        </w:rPr>
        <w:t xml:space="preserve"> </w:t>
      </w: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H</w:t>
      </w:r>
      <w:r w:rsidR="00BD7A4B"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arvest </w:t>
      </w: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F</w:t>
      </w:r>
      <w:r w:rsidR="00BD7A4B"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estival and to donate food to people that might not be as fortunate as ourselves. </w:t>
      </w: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We’d like to say a huge thank you to parents and children for their generosity. </w:t>
      </w:r>
    </w:p>
    <w:p w14:paraId="79350973" w14:textId="341FA9E7" w:rsidR="008328B8" w:rsidRPr="008328B8" w:rsidRDefault="008328B8">
      <w:pPr>
        <w:rPr>
          <w:rFonts w:ascii="Tw Cen MT" w:hAnsi="Tw Cen MT"/>
          <w:color w:val="385623" w:themeColor="accent6" w:themeShade="80"/>
          <w:sz w:val="40"/>
          <w:szCs w:val="40"/>
        </w:rPr>
      </w:pP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We also delivered the Key Stage Two assembly to celebrate World Teacher’s Day, in which they shared facts about their Global Learning topic, Quality Education, and worked brilliantly as a team to perform a wonderful poem of thanks. </w:t>
      </w:r>
    </w:p>
    <w:p w14:paraId="4DC2E6B9" w14:textId="2E910047" w:rsidR="00BD7A4B" w:rsidRPr="008328B8" w:rsidRDefault="008328B8">
      <w:pPr>
        <w:rPr>
          <w:rFonts w:ascii="Tw Cen MT" w:hAnsi="Tw Cen MT"/>
          <w:color w:val="385623" w:themeColor="accent6" w:themeShade="80"/>
          <w:sz w:val="40"/>
          <w:szCs w:val="40"/>
        </w:rPr>
      </w:pP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Freya</w:t>
      </w:r>
      <w:r w:rsidR="00BD7A4B"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 has </w:t>
      </w: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really enjoyed drafting her diary recount from the point of view of our text’s main character, Bradley </w:t>
      </w:r>
      <w:proofErr w:type="spellStart"/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Chalkers</w:t>
      </w:r>
      <w:proofErr w:type="spellEnd"/>
      <w:r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. </w:t>
      </w:r>
      <w:r w:rsidR="00CD0958">
        <w:rPr>
          <w:rFonts w:ascii="Tw Cen MT" w:hAnsi="Tw Cen MT"/>
          <w:color w:val="385623" w:themeColor="accent6" w:themeShade="80"/>
          <w:sz w:val="40"/>
          <w:szCs w:val="40"/>
        </w:rPr>
        <w:t xml:space="preserve">The whole class are </w:t>
      </w:r>
      <w:r w:rsidR="006A187A">
        <w:rPr>
          <w:rFonts w:ascii="Tw Cen MT" w:hAnsi="Tw Cen MT"/>
          <w:color w:val="385623" w:themeColor="accent6" w:themeShade="80"/>
          <w:sz w:val="40"/>
          <w:szCs w:val="40"/>
        </w:rPr>
        <w:t xml:space="preserve">writing some impressive recounts. </w:t>
      </w:r>
    </w:p>
    <w:p w14:paraId="491A2CBC" w14:textId="67267903" w:rsidR="00BD7A4B" w:rsidRDefault="008328B8">
      <w:pPr>
        <w:rPr>
          <w:rFonts w:ascii="Tw Cen MT" w:hAnsi="Tw Cen MT"/>
          <w:color w:val="385623" w:themeColor="accent6" w:themeShade="80"/>
          <w:sz w:val="40"/>
          <w:szCs w:val="40"/>
        </w:rPr>
      </w:pP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Ida has enjoyed Maths</w:t>
      </w:r>
      <w:r w:rsidR="001450E0">
        <w:rPr>
          <w:rFonts w:ascii="Tw Cen MT" w:hAnsi="Tw Cen MT"/>
          <w:color w:val="385623" w:themeColor="accent6" w:themeShade="80"/>
          <w:sz w:val="40"/>
          <w:szCs w:val="40"/>
        </w:rPr>
        <w:t xml:space="preserve">, particularly </w:t>
      </w: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learning about negative numbers</w:t>
      </w:r>
      <w:r w:rsidR="001450E0">
        <w:rPr>
          <w:rFonts w:ascii="Tw Cen MT" w:hAnsi="Tw Cen MT"/>
          <w:color w:val="385623" w:themeColor="accent6" w:themeShade="80"/>
          <w:sz w:val="40"/>
          <w:szCs w:val="40"/>
        </w:rPr>
        <w:t xml:space="preserve">, as well as conflict resolution in PSHE. </w:t>
      </w:r>
    </w:p>
    <w:p w14:paraId="4AD9E913" w14:textId="447229BF" w:rsidR="006A187A" w:rsidRDefault="006A187A">
      <w:pPr>
        <w:rPr>
          <w:rFonts w:ascii="Tw Cen MT" w:hAnsi="Tw Cen MT"/>
          <w:color w:val="385623" w:themeColor="accent6" w:themeShade="80"/>
          <w:sz w:val="40"/>
          <w:szCs w:val="40"/>
        </w:rPr>
      </w:pPr>
      <w:r>
        <w:rPr>
          <w:rFonts w:ascii="Tw Cen MT" w:hAnsi="Tw Cen MT"/>
          <w:color w:val="385623" w:themeColor="accent6" w:themeShade="80"/>
          <w:sz w:val="40"/>
          <w:szCs w:val="40"/>
        </w:rPr>
        <w:t xml:space="preserve">Bella has enjoyed French this week and football for PE is still a firm favourite amongst Acorn class. </w:t>
      </w:r>
      <w:bookmarkStart w:id="0" w:name="_GoBack"/>
      <w:bookmarkEnd w:id="0"/>
    </w:p>
    <w:p w14:paraId="0BB5A5CB" w14:textId="77777777" w:rsidR="006A187A" w:rsidRPr="008328B8" w:rsidRDefault="006A187A">
      <w:pPr>
        <w:rPr>
          <w:rFonts w:ascii="Tw Cen MT" w:hAnsi="Tw Cen MT"/>
          <w:color w:val="385623" w:themeColor="accent6" w:themeShade="80"/>
          <w:sz w:val="40"/>
          <w:szCs w:val="40"/>
        </w:rPr>
      </w:pPr>
    </w:p>
    <w:p w14:paraId="23785B0F" w14:textId="77777777" w:rsidR="00362C78" w:rsidRPr="008328B8" w:rsidRDefault="00362C78">
      <w:pPr>
        <w:rPr>
          <w:rFonts w:ascii="Tw Cen MT" w:hAnsi="Tw Cen MT"/>
          <w:color w:val="385623" w:themeColor="accent6" w:themeShade="80"/>
          <w:sz w:val="40"/>
          <w:szCs w:val="40"/>
        </w:rPr>
      </w:pP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We hope you have a lovely weekend.</w:t>
      </w:r>
    </w:p>
    <w:p w14:paraId="5B4A2298" w14:textId="77777777" w:rsidR="00362C78" w:rsidRPr="008328B8" w:rsidRDefault="00362C78">
      <w:pPr>
        <w:rPr>
          <w:rFonts w:ascii="Tw Cen MT" w:hAnsi="Tw Cen MT"/>
          <w:color w:val="385623" w:themeColor="accent6" w:themeShade="80"/>
          <w:sz w:val="40"/>
          <w:szCs w:val="40"/>
        </w:rPr>
      </w:pPr>
    </w:p>
    <w:p w14:paraId="461DFA62" w14:textId="12DB0E2E" w:rsidR="00362C78" w:rsidRPr="008328B8" w:rsidRDefault="008328B8">
      <w:pPr>
        <w:rPr>
          <w:rFonts w:ascii="Tw Cen MT" w:hAnsi="Tw Cen MT"/>
          <w:color w:val="385623" w:themeColor="accent6" w:themeShade="80"/>
          <w:sz w:val="40"/>
          <w:szCs w:val="40"/>
        </w:rPr>
      </w:pPr>
      <w:r w:rsidRPr="008328B8">
        <w:rPr>
          <w:rFonts w:ascii="Tw Cen MT" w:hAnsi="Tw Cen MT"/>
          <w:color w:val="385623" w:themeColor="accent6" w:themeShade="80"/>
          <w:sz w:val="40"/>
          <w:szCs w:val="40"/>
        </w:rPr>
        <w:t>Acorn</w:t>
      </w:r>
      <w:r w:rsidR="00362C78" w:rsidRPr="008328B8">
        <w:rPr>
          <w:rFonts w:ascii="Tw Cen MT" w:hAnsi="Tw Cen MT"/>
          <w:color w:val="385623" w:themeColor="accent6" w:themeShade="80"/>
          <w:sz w:val="40"/>
          <w:szCs w:val="40"/>
        </w:rPr>
        <w:t xml:space="preserve"> class</w:t>
      </w:r>
    </w:p>
    <w:p w14:paraId="071B614A" w14:textId="77777777" w:rsidR="00BD7A4B" w:rsidRPr="00BD7A4B" w:rsidRDefault="00BD7A4B">
      <w:pPr>
        <w:rPr>
          <w:rFonts w:ascii="Tw Cen MT" w:hAnsi="Tw Cen MT"/>
          <w:color w:val="0070C0"/>
          <w:sz w:val="40"/>
          <w:szCs w:val="40"/>
        </w:rPr>
      </w:pPr>
    </w:p>
    <w:sectPr w:rsidR="00BD7A4B" w:rsidRPr="00BD7A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A4B"/>
    <w:rsid w:val="000E76C7"/>
    <w:rsid w:val="001450E0"/>
    <w:rsid w:val="00362C78"/>
    <w:rsid w:val="006A187A"/>
    <w:rsid w:val="008328B8"/>
    <w:rsid w:val="00A3092C"/>
    <w:rsid w:val="00BD7A4B"/>
    <w:rsid w:val="00CD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5091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Week-beg-03.10.22.dotx</Template>
  <TotalTime>7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Microsoft Office User</cp:lastModifiedBy>
  <cp:revision>3</cp:revision>
  <dcterms:created xsi:type="dcterms:W3CDTF">2022-10-07T22:06:00Z</dcterms:created>
  <dcterms:modified xsi:type="dcterms:W3CDTF">2022-10-07T22:11:00Z</dcterms:modified>
</cp:coreProperties>
</file>